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121C9E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After we had that done we drew up where the bars were going to go.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121C9E">
                                            <w:rPr>
                                              <w:sz w:val="20"/>
                                            </w:rPr>
                                            <w:t>Worked on the rear end for the formula car to get the mock up done.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21C9E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When the bars were drawn we measured out the pieces.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proofErr w:type="gramStart"/>
                                            <w:r w:rsidR="00121C9E">
                                              <w:rPr>
                                                <w:sz w:val="20"/>
                                              </w:rPr>
                                              <w:t>How to make the rear end level.</w:t>
                                            </w:r>
                                            <w:proofErr w:type="gramEnd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21C9E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First we made sure that the left side of the rear end was good.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21C9E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After measured we cut the pieces.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121C9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Before we finished up the rear end we had to make the plate for the wheel.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proofErr w:type="gramStart"/>
                                          <w:r w:rsidR="00121C9E">
                                            <w:rPr>
                                              <w:sz w:val="20"/>
                                            </w:rPr>
                                            <w:t>Worked on the right side of the rear end for the formula car.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21C9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Once we got done with the plate we attached all of the bars.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proofErr w:type="gramStart"/>
                                            <w:r w:rsidR="00121C9E">
                                              <w:rPr>
                                                <w:sz w:val="20"/>
                                              </w:rPr>
                                              <w:t>How to make it the same as the other side.</w:t>
                                            </w:r>
                                            <w:proofErr w:type="gramEnd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21C9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Once the pieces were cut for the right side we began to attach them.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21C9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When the bars were attached we made sure that they were level.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121C9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Once we figured out the design we started to get the dimensions.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proofErr w:type="gramStart"/>
                                          <w:r w:rsidR="00121C9E">
                                            <w:rPr>
                                              <w:sz w:val="20"/>
                                            </w:rPr>
                                            <w:t>Finished the mock up for the rear end out in the lab.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21C9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After we had the dimensions we began to make it in inventor.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proofErr w:type="gramStart"/>
                                            <w:r w:rsidR="00121C9E">
                                              <w:rPr>
                                                <w:sz w:val="20"/>
                                              </w:rPr>
                                              <w:t>How to make the whole thing in inventor.</w:t>
                                            </w:r>
                                            <w:proofErr w:type="gramEnd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21C9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Once everything was done with the rear end we started figuring out how to make it on inventor.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121C9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</w:t>
                                      </w:r>
                                      <w:r w:rsidR="008D2A14">
                                        <w:rPr>
                                          <w:sz w:val="20"/>
                                        </w:rPr>
                                        <w:t>abo started by doing the motor.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121C9E">
                                            <w:rPr>
                                              <w:sz w:val="20"/>
                                            </w:rPr>
                                            <w:t>We started to make the rear end 90 and the motor in inventor.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D2A1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Nathan started by doing the frame for the rear end.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r w:rsidR="008D2A14">
                                              <w:rPr>
                                                <w:sz w:val="20"/>
                                              </w:rPr>
                                              <w:t>What to make the rear end out of.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21C9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I started by working on the 90.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D2A1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Me</w:t>
                                            </w:r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and Sabo finished the 90 and the motor.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8D2A1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Figured out what we wanted to use and the dimensions for it.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8D2A14">
                                            <w:rPr>
                                              <w:sz w:val="20"/>
                                            </w:rPr>
                                            <w:t>I finished up on most of the rear end in inventor.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D2A1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Extruded all of the bars for the dimensions that I found.</w:t>
                                            </w:r>
                                            <w:proofErr w:type="gramEnd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r w:rsidR="008D2A14">
                                              <w:rPr>
                                                <w:sz w:val="20"/>
                                              </w:rPr>
                                              <w:t xml:space="preserve">Where to make the middle bars to mount the </w:t>
                                            </w:r>
                                            <w:r w:rsidR="008D2A14">
                                              <w:rPr>
                                                <w:sz w:val="20"/>
                                              </w:rPr>
                                              <w:t>90.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D2A1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I started by extruding all of the bars.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D2A1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Split the middle two bars to show that they needed to be further apart.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121C9E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After we had that done we drew up where the bars were going to go.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121C9E">
                                      <w:rPr>
                                        <w:sz w:val="20"/>
                                      </w:rPr>
                                      <w:t>Worked on the rear end for the formula car to get the mock up done.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121C9E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When the bars were drawn we measured out the pieces.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 w:rsidR="00121C9E">
                                        <w:rPr>
                                          <w:sz w:val="20"/>
                                        </w:rPr>
                                        <w:t>How to make the rear end level.</w:t>
                                      </w:r>
                                      <w:proofErr w:type="gramEnd"/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21C9E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First we made sure that the left side of the rear end was good.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21C9E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After measured we cut the pieces.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121C9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Before we finished up the rear end we had to make the plate for the wheel.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proofErr w:type="gramStart"/>
                                    <w:r w:rsidR="00121C9E">
                                      <w:rPr>
                                        <w:sz w:val="20"/>
                                      </w:rPr>
                                      <w:t>Worked on the right side of the rear end for the formula car.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121C9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Once we got done with the plate we attached all of the bars.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 w:rsidR="00121C9E">
                                        <w:rPr>
                                          <w:sz w:val="20"/>
                                        </w:rPr>
                                        <w:t>How to make it the same as the other side.</w:t>
                                      </w:r>
                                      <w:proofErr w:type="gramEnd"/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121C9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Once the pieces were cut for the right side we began to attach them.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121C9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When the bars were attached we made sure that they were level.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121C9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Once we figured out the design we started to get the dimensions.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proofErr w:type="gramStart"/>
                                    <w:r w:rsidR="00121C9E">
                                      <w:rPr>
                                        <w:sz w:val="20"/>
                                      </w:rPr>
                                      <w:t>Finished the mock up for the rear end out in the lab.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121C9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After we had the dimensions we began to make it in inventor.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 w:rsidR="00121C9E">
                                        <w:rPr>
                                          <w:sz w:val="20"/>
                                        </w:rPr>
                                        <w:t>How to make the whole thing in inventor.</w:t>
                                      </w:r>
                                      <w:proofErr w:type="gramEnd"/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121C9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Once everything was done with the rear end we started figuring out how to make it on inventor.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121C9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</w:t>
                                </w:r>
                                <w:r w:rsidR="008D2A14">
                                  <w:rPr>
                                    <w:sz w:val="20"/>
                                  </w:rPr>
                                  <w:t>abo started by doing the motor.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121C9E">
                                      <w:rPr>
                                        <w:sz w:val="20"/>
                                      </w:rPr>
                                      <w:t>We started to make the rear end 90 and the motor in inventor.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8D2A1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Nathan started by doing the frame for the rear end.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r w:rsidR="008D2A14">
                                        <w:rPr>
                                          <w:sz w:val="20"/>
                                        </w:rPr>
                                        <w:t>What to make the rear end out of.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121C9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I started by working on the 90.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8D2A1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Me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and Sabo finished the 90 and the motor.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8D2A1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Figured out what we wanted to use and the dimensions for it.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8D2A14">
                                      <w:rPr>
                                        <w:sz w:val="20"/>
                                      </w:rPr>
                                      <w:t>I finished up on most of the rear end in inventor.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8D2A1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Extruded all of the bars for the dimensions that I found.</w:t>
                                      </w:r>
                                      <w:proofErr w:type="gramEnd"/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r w:rsidR="008D2A14">
                                        <w:rPr>
                                          <w:sz w:val="20"/>
                                        </w:rPr>
                                        <w:t xml:space="preserve">Where to make the middle bars to mount the </w:t>
                                      </w:r>
                                      <w:r w:rsidR="008D2A14">
                                        <w:rPr>
                                          <w:sz w:val="20"/>
                                        </w:rPr>
                                        <w:t>90.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8D2A1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I started by extruding all of the bars.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8D2A1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Split the middle two bars to show that they needed to be further apart.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21C9E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8D2A14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E2580-4923-40E8-A814-E60F7A886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Nicholas Rittenberry</cp:lastModifiedBy>
  <cp:revision>2</cp:revision>
  <dcterms:created xsi:type="dcterms:W3CDTF">2013-08-30T13:42:00Z</dcterms:created>
  <dcterms:modified xsi:type="dcterms:W3CDTF">2013-08-30T13:42:00Z</dcterms:modified>
</cp:coreProperties>
</file>